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26" w:rsidRDefault="00B86426" w:rsidP="00657142">
      <w:pPr>
        <w:jc w:val="center"/>
        <w:rPr>
          <w:rFonts w:ascii="Times New Roman" w:hAnsi="Times New Roman"/>
          <w:b/>
          <w:sz w:val="28"/>
          <w:szCs w:val="28"/>
        </w:rPr>
      </w:pPr>
      <w:r w:rsidRPr="00FA3126">
        <w:rPr>
          <w:rFonts w:ascii="Times New Roman" w:hAnsi="Times New Roman"/>
          <w:b/>
          <w:sz w:val="28"/>
          <w:szCs w:val="28"/>
        </w:rPr>
        <w:t xml:space="preserve">Состав профсоюзного </w:t>
      </w:r>
      <w:r>
        <w:rPr>
          <w:rFonts w:ascii="Times New Roman" w:hAnsi="Times New Roman"/>
          <w:b/>
          <w:sz w:val="28"/>
          <w:szCs w:val="28"/>
        </w:rPr>
        <w:t>комитета МАДОУ «Детский сад №375</w:t>
      </w:r>
      <w:r w:rsidRPr="00FA3126">
        <w:rPr>
          <w:rFonts w:ascii="Times New Roman" w:hAnsi="Times New Roman"/>
          <w:b/>
          <w:sz w:val="28"/>
          <w:szCs w:val="28"/>
        </w:rPr>
        <w:t>»</w:t>
      </w:r>
    </w:p>
    <w:p w:rsidR="00B86426" w:rsidRPr="00657142" w:rsidRDefault="00B86426" w:rsidP="00657142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426" w:rsidRPr="006F0E68" w:rsidRDefault="00B86426" w:rsidP="006F0E68">
      <w:pPr>
        <w:spacing w:after="0"/>
        <w:rPr>
          <w:rFonts w:ascii="Times New Roman" w:hAnsi="Times New Roman"/>
          <w:sz w:val="28"/>
          <w:szCs w:val="28"/>
        </w:rPr>
      </w:pPr>
      <w:r w:rsidRPr="006F0E68">
        <w:rPr>
          <w:rFonts w:ascii="Times New Roman" w:hAnsi="Times New Roman"/>
          <w:sz w:val="28"/>
          <w:szCs w:val="28"/>
        </w:rPr>
        <w:t>Председатель профсоюзного комитета:</w:t>
      </w:r>
    </w:p>
    <w:p w:rsidR="00B86426" w:rsidRPr="006F0E68" w:rsidRDefault="00B86426" w:rsidP="006F0E68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Заббарова Голира Халиковна</w:t>
      </w:r>
    </w:p>
    <w:p w:rsidR="00B86426" w:rsidRPr="006F0E68" w:rsidRDefault="00B86426" w:rsidP="006F0E68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B86426" w:rsidRDefault="00B86426" w:rsidP="006F0E68">
      <w:pPr>
        <w:spacing w:after="0"/>
        <w:rPr>
          <w:rFonts w:ascii="Times New Roman" w:hAnsi="Times New Roman"/>
          <w:sz w:val="28"/>
          <w:szCs w:val="28"/>
        </w:rPr>
      </w:pPr>
      <w:r w:rsidRPr="006F0E68">
        <w:rPr>
          <w:rFonts w:ascii="Times New Roman" w:hAnsi="Times New Roman"/>
          <w:sz w:val="28"/>
          <w:szCs w:val="28"/>
        </w:rPr>
        <w:t>Заместитель пре</w:t>
      </w:r>
      <w:r>
        <w:rPr>
          <w:rFonts w:ascii="Times New Roman" w:hAnsi="Times New Roman"/>
          <w:sz w:val="28"/>
          <w:szCs w:val="28"/>
        </w:rPr>
        <w:t>дседателя профсоюзного комитета</w:t>
      </w:r>
    </w:p>
    <w:p w:rsidR="00B86426" w:rsidRDefault="00B86426" w:rsidP="0065714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Бабанова Татьяна Алексеевна</w:t>
      </w:r>
    </w:p>
    <w:p w:rsidR="00B86426" w:rsidRDefault="00B86426" w:rsidP="006F0E68">
      <w:pPr>
        <w:spacing w:after="0"/>
        <w:rPr>
          <w:rFonts w:ascii="Times New Roman" w:hAnsi="Times New Roman"/>
          <w:sz w:val="28"/>
          <w:szCs w:val="28"/>
        </w:rPr>
      </w:pPr>
    </w:p>
    <w:p w:rsidR="00B86426" w:rsidRPr="006F0E68" w:rsidRDefault="00B86426" w:rsidP="006F0E6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6F0E68">
        <w:rPr>
          <w:rFonts w:ascii="Times New Roman" w:hAnsi="Times New Roman"/>
          <w:sz w:val="28"/>
          <w:szCs w:val="28"/>
        </w:rPr>
        <w:t>екретарь:</w:t>
      </w:r>
    </w:p>
    <w:p w:rsidR="00B86426" w:rsidRPr="006F0E68" w:rsidRDefault="00B86426" w:rsidP="006F0E68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Федосеева Ольга Николаевна</w:t>
      </w:r>
    </w:p>
    <w:p w:rsidR="00B86426" w:rsidRPr="006F0E68" w:rsidRDefault="00B86426" w:rsidP="006F0E68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B86426" w:rsidRPr="006F0E68" w:rsidRDefault="00B86426" w:rsidP="006F0E68">
      <w:pPr>
        <w:spacing w:after="0"/>
        <w:rPr>
          <w:rFonts w:ascii="Times New Roman" w:hAnsi="Times New Roman"/>
          <w:sz w:val="28"/>
          <w:szCs w:val="28"/>
        </w:rPr>
      </w:pPr>
      <w:bookmarkStart w:id="0" w:name="_Hlk114057038"/>
      <w:r w:rsidRPr="006F0E68">
        <w:rPr>
          <w:rFonts w:ascii="Times New Roman" w:hAnsi="Times New Roman"/>
          <w:sz w:val="28"/>
          <w:szCs w:val="28"/>
        </w:rPr>
        <w:t>Организатор культурно-развлекательных мероприятий:</w:t>
      </w:r>
    </w:p>
    <w:bookmarkEnd w:id="0"/>
    <w:p w:rsidR="00B86426" w:rsidRPr="006F0E68" w:rsidRDefault="00B86426" w:rsidP="006F0E68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Зиганшина Алсу Маратовна</w:t>
      </w:r>
    </w:p>
    <w:p w:rsidR="00B86426" w:rsidRPr="006F0E68" w:rsidRDefault="00B86426" w:rsidP="006F0E68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B86426" w:rsidRPr="006F0E68" w:rsidRDefault="00B86426" w:rsidP="006F0E68">
      <w:pPr>
        <w:spacing w:after="0"/>
        <w:rPr>
          <w:rFonts w:ascii="Times New Roman" w:hAnsi="Times New Roman"/>
          <w:sz w:val="28"/>
          <w:szCs w:val="28"/>
        </w:rPr>
      </w:pPr>
      <w:r w:rsidRPr="006F0E68">
        <w:rPr>
          <w:rFonts w:ascii="Times New Roman" w:hAnsi="Times New Roman"/>
          <w:sz w:val="28"/>
          <w:szCs w:val="28"/>
        </w:rPr>
        <w:t>Организатор культурно-оздоровительных мероприятий:</w:t>
      </w:r>
    </w:p>
    <w:p w:rsidR="00B86426" w:rsidRPr="00657142" w:rsidRDefault="00B86426" w:rsidP="00657142">
      <w:pPr>
        <w:spacing w:after="0"/>
        <w:rPr>
          <w:rFonts w:ascii="Times New Roman" w:hAnsi="Times New Roman"/>
          <w:b/>
          <w:sz w:val="28"/>
          <w:szCs w:val="28"/>
        </w:rPr>
      </w:pPr>
      <w:r w:rsidRPr="00657142">
        <w:rPr>
          <w:rFonts w:ascii="Times New Roman" w:hAnsi="Times New Roman"/>
          <w:b/>
          <w:sz w:val="28"/>
          <w:szCs w:val="28"/>
        </w:rPr>
        <w:t>Романова Юлия Владимировна.</w:t>
      </w:r>
    </w:p>
    <w:p w:rsidR="00B86426" w:rsidRPr="006F0E68" w:rsidRDefault="00B86426" w:rsidP="006F0E68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B86426" w:rsidRPr="006F0E68" w:rsidRDefault="00B86426" w:rsidP="006F0E68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B86426" w:rsidRPr="006F0E68" w:rsidRDefault="00B86426" w:rsidP="006F0E68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B86426" w:rsidRPr="00A267C0" w:rsidRDefault="00B86426" w:rsidP="006F0E68">
      <w:pPr>
        <w:spacing w:after="0"/>
        <w:rPr>
          <w:rFonts w:ascii="Times New Roman" w:hAnsi="Times New Roman"/>
          <w:sz w:val="28"/>
          <w:szCs w:val="28"/>
        </w:rPr>
      </w:pPr>
    </w:p>
    <w:sectPr w:rsidR="00B86426" w:rsidRPr="00A267C0" w:rsidSect="005C50BF">
      <w:pgSz w:w="11906" w:h="16838"/>
      <w:pgMar w:top="1440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5EB3"/>
    <w:rsid w:val="000E236E"/>
    <w:rsid w:val="001E3B46"/>
    <w:rsid w:val="00255D67"/>
    <w:rsid w:val="003905CF"/>
    <w:rsid w:val="003E40B2"/>
    <w:rsid w:val="00485EB3"/>
    <w:rsid w:val="004A1ACA"/>
    <w:rsid w:val="00541260"/>
    <w:rsid w:val="005617F3"/>
    <w:rsid w:val="005644C6"/>
    <w:rsid w:val="005C50BF"/>
    <w:rsid w:val="00657142"/>
    <w:rsid w:val="006F0E68"/>
    <w:rsid w:val="00707F91"/>
    <w:rsid w:val="00866577"/>
    <w:rsid w:val="00A267C0"/>
    <w:rsid w:val="00B86426"/>
    <w:rsid w:val="00C33BC0"/>
    <w:rsid w:val="00E57F16"/>
    <w:rsid w:val="00FA3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E6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</Pages>
  <Words>58</Words>
  <Characters>336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профсоюзного комитета МАДОУ «Детский сад №152»</dc:title>
  <dc:subject/>
  <dc:creator>Альсина Бикбулатова</dc:creator>
  <cp:keywords/>
  <dc:description/>
  <cp:lastModifiedBy>WiZaRd</cp:lastModifiedBy>
  <cp:revision>6</cp:revision>
  <dcterms:created xsi:type="dcterms:W3CDTF">2022-12-08T16:14:00Z</dcterms:created>
  <dcterms:modified xsi:type="dcterms:W3CDTF">2022-12-08T18:19:00Z</dcterms:modified>
</cp:coreProperties>
</file>